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Y="1581"/>
        <w:tblW w:w="513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824"/>
      </w:tblGrid>
      <w:tr w:rsidR="00531BE6" w:rsidRPr="00846B76" w14:paraId="1C4D5261" w14:textId="77777777" w:rsidTr="00531BE6">
        <w:tc>
          <w:tcPr>
            <w:tcW w:w="5000" w:type="pct"/>
            <w:gridSpan w:val="2"/>
            <w:shd w:val="clear" w:color="auto" w:fill="auto"/>
            <w:vAlign w:val="bottom"/>
          </w:tcPr>
          <w:p w14:paraId="45E5CF45" w14:textId="5B9F5E04" w:rsidR="00531BE6" w:rsidRPr="0093771D" w:rsidRDefault="005C2C7B" w:rsidP="00262379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20EF6">
              <w:rPr>
                <w:b/>
                <w:bCs/>
                <w:sz w:val="18"/>
                <w:szCs w:val="18"/>
              </w:rPr>
              <w:t>All fields must be completed before submission. If you have any questions, please contact the Head of Life Chance Resourcing</w:t>
            </w:r>
            <w:r w:rsidR="00220EF6" w:rsidRPr="00220EF6">
              <w:rPr>
                <w:b/>
                <w:bCs/>
                <w:sz w:val="18"/>
                <w:szCs w:val="18"/>
              </w:rPr>
              <w:t xml:space="preserve">. </w:t>
            </w:r>
          </w:p>
        </w:tc>
      </w:tr>
      <w:tr w:rsidR="00D03DB7" w:rsidRPr="00846B76" w14:paraId="45AAE666" w14:textId="77777777" w:rsidTr="003C438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01982AB4" w14:textId="5A8AE301" w:rsidR="00D03DB7" w:rsidRPr="0093771D" w:rsidRDefault="00D03DB7" w:rsidP="00262379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93771D">
              <w:rPr>
                <w:b/>
                <w:bCs/>
                <w:sz w:val="22"/>
                <w:szCs w:val="22"/>
              </w:rPr>
              <w:t>Vacancy Information</w:t>
            </w:r>
          </w:p>
        </w:tc>
      </w:tr>
      <w:tr w:rsidR="00521F86" w:rsidRPr="00846B76" w14:paraId="57E1437A" w14:textId="77777777" w:rsidTr="00FF7BCE">
        <w:trPr>
          <w:trHeight w:val="347"/>
        </w:trPr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4F7B8055" w14:textId="3F5EC181" w:rsidR="00650259" w:rsidRPr="0093771D" w:rsidRDefault="00C84051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Vacancy Title</w:t>
            </w:r>
          </w:p>
        </w:tc>
        <w:tc>
          <w:tcPr>
            <w:tcW w:w="2811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FF728B3" w14:textId="65638C04" w:rsidR="00650259" w:rsidRPr="00521F86" w:rsidRDefault="00650259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262379" w:rsidRPr="00846B76" w14:paraId="7781DDED" w14:textId="77777777" w:rsidTr="00FF7BCE">
        <w:trPr>
          <w:trHeight w:val="347"/>
        </w:trPr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4E65CCD2" w14:textId="15AD46E0" w:rsidR="00262379" w:rsidRPr="0093771D" w:rsidRDefault="00262379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Job Description Attached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F6BA8" w14:textId="36FF659F" w:rsidR="00262379" w:rsidRPr="00521F86" w:rsidRDefault="00262379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D03DB7" w:rsidRPr="00846B76" w14:paraId="531DB34B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42941441" w14:textId="1B1584D0" w:rsidR="00D03DB7" w:rsidRPr="0093771D" w:rsidRDefault="00D03DB7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Number of Vacancies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9E472" w14:textId="4B6488E1" w:rsidR="00D03DB7" w:rsidRPr="00521F86" w:rsidRDefault="00D03DB7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521F86" w:rsidRPr="00846B76" w14:paraId="7CFBCB79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77E68119" w14:textId="3924C61B" w:rsidR="00650259" w:rsidRPr="0093771D" w:rsidRDefault="00C84051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Vacancy Grade</w:t>
            </w:r>
            <w:r w:rsidR="00CE706F">
              <w:rPr>
                <w:sz w:val="22"/>
                <w:szCs w:val="22"/>
                <w:u w:val="single"/>
              </w:rPr>
              <w:t xml:space="preserve"> </w:t>
            </w:r>
          </w:p>
        </w:tc>
        <w:sdt>
          <w:sdtPr>
            <w:rPr>
              <w:sz w:val="22"/>
              <w:szCs w:val="22"/>
              <w:u w:val="single"/>
            </w:rPr>
            <w:id w:val="-633860040"/>
            <w:placeholder>
              <w:docPart w:val="B35334689BEC4E168E8C5CBF20E2FF67"/>
            </w:placeholder>
            <w:showingPlcHdr/>
            <w:dropDownList>
              <w:listItem w:value="Choose an item."/>
              <w:listItem w:displayText="NPS Band 1, HMPPS Band 2, MOJ Band F, CS AA" w:value="NPS Band 1, HMPPS Band 2, MOJ Band F, CS AA"/>
              <w:listItem w:displayText="NPS Band 2, HMPPS Band 3, MOJ Band E, CS AO" w:value="NPS Band 2, HMPPS Band 3, MOJ Band E, CS AO"/>
              <w:listItem w:displayText="NPS Band 3, HMPPS Band 4, MOJ Band D, CS EO" w:value="NPS Band 3, HMPPS Band 4, MOJ Band D, CS EO"/>
              <w:listItem w:displayText="NPS Band 4, HMPPS Band 5&amp;6, MOJ Band C, CS HEO" w:value="NPS Band 4, HMPPS Band 5&amp;6, MOJ Band C, CS HEO"/>
              <w:listItem w:displayText="NPS Band 5, HMPPS Band 7, MOJ Band B, CS SEO" w:value="NPS Band 5, HMPPS Band 7, MOJ Band B, CS SEO"/>
              <w:listItem w:displayText="NPS Band 6, HMPPS Band 8, MOJ Band B, CS SEO" w:value="NPS Band 6, HMPPS Band 8, MOJ Band B, CS SEO"/>
            </w:dropDownList>
          </w:sdtPr>
          <w:sdtEndPr/>
          <w:sdtContent>
            <w:tc>
              <w:tcPr>
                <w:tcW w:w="2811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0F39DDB" w14:textId="0C5B16D2" w:rsidR="00650259" w:rsidRPr="00521F86" w:rsidRDefault="002A1E06" w:rsidP="00262379">
                <w:pPr>
                  <w:spacing w:before="120"/>
                  <w:rPr>
                    <w:sz w:val="22"/>
                    <w:szCs w:val="22"/>
                    <w:u w:val="single"/>
                  </w:rPr>
                </w:pPr>
                <w:r w:rsidRPr="00087440">
                  <w:rPr>
                    <w:rStyle w:val="PlaceholderText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D03DB7" w:rsidRPr="00846B76" w14:paraId="6ED78DD8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2CF07B86" w14:textId="078E329D" w:rsidR="00D03DB7" w:rsidRPr="00D4712F" w:rsidRDefault="00D03DB7" w:rsidP="00262379">
            <w:pPr>
              <w:rPr>
                <w:sz w:val="22"/>
                <w:szCs w:val="22"/>
              </w:rPr>
            </w:pPr>
            <w:r w:rsidRPr="00D4712F">
              <w:rPr>
                <w:sz w:val="22"/>
                <w:szCs w:val="22"/>
              </w:rPr>
              <w:t xml:space="preserve">Vacancy </w:t>
            </w:r>
            <w:r w:rsidR="00850366" w:rsidRPr="00D4712F">
              <w:rPr>
                <w:sz w:val="22"/>
                <w:szCs w:val="22"/>
              </w:rPr>
              <w:t xml:space="preserve">Starting </w:t>
            </w:r>
            <w:r w:rsidRPr="00D4712F">
              <w:rPr>
                <w:sz w:val="22"/>
                <w:szCs w:val="22"/>
              </w:rPr>
              <w:t>Salary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F882B" w14:textId="1987DFCC" w:rsidR="00D03DB7" w:rsidRPr="00D4712F" w:rsidRDefault="00D03DB7" w:rsidP="00262379">
            <w:pPr>
              <w:spacing w:before="120"/>
              <w:rPr>
                <w:sz w:val="22"/>
                <w:szCs w:val="22"/>
              </w:rPr>
            </w:pPr>
          </w:p>
        </w:tc>
      </w:tr>
      <w:tr w:rsidR="00D03DB7" w:rsidRPr="00846B76" w14:paraId="633FFE27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6F08769F" w14:textId="5957A1BD" w:rsidR="00D03DB7" w:rsidRPr="0093771D" w:rsidRDefault="00D03DB7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Vacancy Location</w:t>
            </w:r>
            <w:r w:rsidR="00754E6F">
              <w:rPr>
                <w:sz w:val="22"/>
                <w:szCs w:val="22"/>
              </w:rPr>
              <w:t xml:space="preserve"> (Town)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BA1EE" w14:textId="7EEA5B60" w:rsidR="00D03DB7" w:rsidRPr="00521F86" w:rsidRDefault="00D03DB7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8A50CC" w:rsidRPr="00846B76" w14:paraId="6529A70D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36161FCE" w14:textId="55B4E032" w:rsidR="008A50CC" w:rsidRPr="0093771D" w:rsidRDefault="008A50CC" w:rsidP="00262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Vacancy</w:t>
            </w:r>
            <w:r w:rsidR="004409E8">
              <w:rPr>
                <w:sz w:val="22"/>
                <w:szCs w:val="22"/>
              </w:rPr>
              <w:t xml:space="preserve"> Location</w:t>
            </w:r>
            <w:r>
              <w:rPr>
                <w:sz w:val="22"/>
                <w:szCs w:val="22"/>
              </w:rPr>
              <w:t xml:space="preserve"> Building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CEFF6D" w14:textId="77777777" w:rsidR="008A50CC" w:rsidRPr="00521F86" w:rsidRDefault="008A50CC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846F2E" w:rsidRPr="00846B76" w14:paraId="5F927AAE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7787FD2D" w14:textId="2A3056DF" w:rsidR="00846F2E" w:rsidRPr="0093771D" w:rsidRDefault="00846F2E" w:rsidP="00262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Vacancy cost </w:t>
            </w:r>
            <w:r w:rsidR="005852E2">
              <w:rPr>
                <w:sz w:val="22"/>
                <w:szCs w:val="22"/>
              </w:rPr>
              <w:t>Centre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896EB" w14:textId="7FC0712D" w:rsidR="00846F2E" w:rsidRPr="00521F86" w:rsidRDefault="00846F2E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D42270" w:rsidRPr="00846B76" w14:paraId="0F51BC12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7AFC5129" w14:textId="4126EFC9" w:rsidR="00D42270" w:rsidRDefault="00D42270" w:rsidP="00262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Business Unit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2916C" w14:textId="77777777" w:rsidR="00D42270" w:rsidRPr="00D4712F" w:rsidRDefault="00D42270" w:rsidP="00262379">
            <w:pPr>
              <w:spacing w:before="120"/>
              <w:rPr>
                <w:sz w:val="22"/>
                <w:szCs w:val="22"/>
              </w:rPr>
            </w:pPr>
          </w:p>
        </w:tc>
      </w:tr>
      <w:tr w:rsidR="00D42270" w:rsidRPr="00846B76" w14:paraId="613E855E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0A677D0A" w14:textId="71FB8B4F" w:rsidR="00D42270" w:rsidRDefault="00D42270" w:rsidP="002623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Organisation</w:t>
            </w:r>
            <w:proofErr w:type="spellEnd"/>
          </w:p>
        </w:tc>
        <w:sdt>
          <w:sdtPr>
            <w:rPr>
              <w:sz w:val="22"/>
              <w:szCs w:val="22"/>
            </w:rPr>
            <w:alias w:val="Organisation"/>
            <w:tag w:val="Organisation"/>
            <w:id w:val="-643506889"/>
            <w:placeholder>
              <w:docPart w:val="7C55A26933C54671B8CB1B3BA619CFF7"/>
            </w:placeholder>
            <w:showingPlcHdr/>
            <w:dropDownList>
              <w:listItem w:value="Choose an item."/>
              <w:listItem w:displayText="HMPPS - Probation Service" w:value="HMPPS - Probation Service"/>
              <w:listItem w:displayText="HMPPS - Public Sector Prisons" w:value="HMPPS - Public Sector Prisons"/>
              <w:listItem w:displayText="HMPPS - Youth Custody Estate" w:value="HMPPS - Youth Custody Estate"/>
              <w:listItem w:displayText="HMPS HQ" w:value="HMPS HQ"/>
              <w:listItem w:displayText="HMPPS in Wales" w:value="HMPPS in Wales"/>
              <w:listItem w:displayText="AGY - HMCTS" w:value="AGY - HMCTS"/>
              <w:listItem w:displayText="AGY - IMA" w:value="AGY - IMA"/>
              <w:listItem w:displayText="AGY - CICA" w:value="AGY - CICA"/>
              <w:listItem w:displayText="AGY - JAC" w:value="AGY - JAC"/>
              <w:listItem w:displayText="AGY - Legal Aid Agency" w:value="AGY - Legal Aid Agency"/>
              <w:listItem w:displayText="AGY - MOJ HQ" w:value="AGY - MOJ HQ"/>
              <w:listItem w:displayText="AGY - NIO" w:value="AGY - NIO"/>
              <w:listItem w:displayText="AGY - Office of Public Guardian" w:value="AGY - Office of Public Guardian"/>
              <w:listItem w:displayText="AGY - Parole Board" w:value="AGY - Parole Board"/>
              <w:listItem w:displayText="AGY - Scotland Office" w:value="AGY - Scotland Office"/>
              <w:listItem w:displayText="AGY - Wales" w:value="AGY - Wales"/>
              <w:listItem w:displayText="AGY - Youth Justice Board" w:value="AGY - Youth Justice Board"/>
            </w:dropDownList>
          </w:sdtPr>
          <w:sdtEndPr/>
          <w:sdtContent>
            <w:tc>
              <w:tcPr>
                <w:tcW w:w="2811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F34A22E" w14:textId="18ED7AF4" w:rsidR="00D42270" w:rsidRPr="00D4712F" w:rsidRDefault="00A2152F" w:rsidP="00262379">
                <w:pPr>
                  <w:spacing w:before="120"/>
                  <w:rPr>
                    <w:sz w:val="22"/>
                    <w:szCs w:val="22"/>
                  </w:rPr>
                </w:pPr>
                <w:r w:rsidRPr="00087440">
                  <w:rPr>
                    <w:rStyle w:val="PlaceholderText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3A10F3" w:rsidRPr="00846B76" w14:paraId="58E6AE3A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41828ABD" w14:textId="62CA04B9" w:rsidR="003A10F3" w:rsidRPr="0093771D" w:rsidRDefault="003A10F3" w:rsidP="00262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Vetting Level Required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14090" w14:textId="14C2BC91" w:rsidR="003A10F3" w:rsidRPr="00521F86" w:rsidRDefault="003A10F3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DC02A1" w:rsidRPr="00846B76" w14:paraId="3E4FEA3D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2544DDDB" w14:textId="0FEFAE7E" w:rsidR="00DC02A1" w:rsidRDefault="000E67F9" w:rsidP="00262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Employee </w:t>
            </w:r>
            <w:r w:rsidR="00AE029A">
              <w:rPr>
                <w:sz w:val="22"/>
                <w:szCs w:val="22"/>
              </w:rPr>
              <w:t>Category</w:t>
            </w:r>
          </w:p>
        </w:tc>
        <w:sdt>
          <w:sdtPr>
            <w:rPr>
              <w:sz w:val="22"/>
              <w:szCs w:val="22"/>
              <w:u w:val="single"/>
            </w:rPr>
            <w:id w:val="-1446385785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Non Operational - Prisoner Contact" w:value="Non Operational - Prisoner Contact"/>
              <w:listItem w:displayText="Operational - Prisoner Contact" w:value="Operational - Prisoner Contact"/>
              <w:listItem w:displayText="Non Operational - No Prisoner Contact" w:value="Non Operational - No Prisoner Contact"/>
              <w:listItem w:displayText="Operational - No Prisoner Contact" w:value="Operational - No Prisoner Contact"/>
            </w:dropDownList>
          </w:sdtPr>
          <w:sdtEndPr/>
          <w:sdtContent>
            <w:tc>
              <w:tcPr>
                <w:tcW w:w="2811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DFFEDBA" w14:textId="1DBF8CF7" w:rsidR="00DC02A1" w:rsidRPr="00521F86" w:rsidRDefault="001C1BA3" w:rsidP="00262379">
                <w:pPr>
                  <w:spacing w:before="120"/>
                  <w:rPr>
                    <w:sz w:val="22"/>
                    <w:szCs w:val="22"/>
                    <w:u w:val="single"/>
                  </w:rPr>
                </w:pPr>
                <w:r w:rsidRPr="00AE029A">
                  <w:rPr>
                    <w:rStyle w:val="PlaceholderText"/>
                    <w:rFonts w:cstheme="minorHAnsi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CE08E8" w:rsidRPr="00846B76" w14:paraId="181A3A7B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7C466C8A" w14:textId="7730CBE4" w:rsidR="00CE08E8" w:rsidRDefault="00CE08E8" w:rsidP="00262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Role Type</w:t>
            </w:r>
          </w:p>
        </w:tc>
        <w:sdt>
          <w:sdtPr>
            <w:rPr>
              <w:sz w:val="22"/>
              <w:szCs w:val="22"/>
              <w:u w:val="single"/>
            </w:rPr>
            <w:id w:val="1289543111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Accountancy" w:value="Accountancy"/>
              <w:listItem w:displayText="Administration/Corporate Support" w:value="Administration/Corporate Support"/>
              <w:listItem w:displayText="Analytical" w:value="Analytical"/>
              <w:listItem w:displayText="Audit" w:value="Audit"/>
              <w:listItem w:displayText="Business Management &amp; Improvement" w:value="Business Management &amp; Improvement"/>
              <w:listItem w:displayText="Communications/marketing" w:value="Communications/marketing"/>
              <w:listItem w:displayText="Contact Centre" w:value="Contact Centre"/>
              <w:listItem w:displayText="Education &amp; Training" w:value="Education &amp; Training"/>
              <w:listItem w:displayText="Finance" w:value="Finance"/>
              <w:listItem w:displayText="Health &amp; Safety" w:value="Health &amp; Safety"/>
              <w:listItem w:displayText="HR" w:value="HR"/>
              <w:listItem w:displayText="Information Technology" w:value="Information Technology"/>
              <w:listItem w:displayText="Market Research" w:value="Market Research"/>
              <w:listItem w:displayText="Operational Delivery" w:value="Operational Delivery"/>
              <w:listItem w:displayText="Other" w:value="Other"/>
            </w:dropDownList>
          </w:sdtPr>
          <w:sdtEndPr/>
          <w:sdtContent>
            <w:tc>
              <w:tcPr>
                <w:tcW w:w="2811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4BED5BB" w14:textId="3A6C62E1" w:rsidR="00CE08E8" w:rsidRDefault="00CE08E8" w:rsidP="00262379">
                <w:pPr>
                  <w:spacing w:before="120"/>
                  <w:rPr>
                    <w:sz w:val="22"/>
                    <w:szCs w:val="22"/>
                    <w:u w:val="single"/>
                  </w:rPr>
                </w:pPr>
                <w:r w:rsidRPr="00CE08E8">
                  <w:rPr>
                    <w:rStyle w:val="PlaceholderText"/>
                    <w:rFonts w:cstheme="minorHAnsi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CE08E8" w:rsidRPr="00846B76" w14:paraId="35A40971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4ACB90AE" w14:textId="333BE05B" w:rsidR="00CE08E8" w:rsidRDefault="00CE08E8" w:rsidP="00262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Customer Facing Role</w:t>
            </w:r>
          </w:p>
        </w:tc>
        <w:sdt>
          <w:sdtPr>
            <w:rPr>
              <w:sz w:val="22"/>
              <w:szCs w:val="22"/>
              <w:u w:val="single"/>
            </w:rPr>
            <w:id w:val="863015859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Customer Facing" w:value="Customer Facing"/>
              <w:listItem w:displayText="Non Customer Facing" w:value="Non Customer Facing"/>
            </w:dropDownList>
          </w:sdtPr>
          <w:sdtEndPr/>
          <w:sdtContent>
            <w:tc>
              <w:tcPr>
                <w:tcW w:w="2811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E7A51E0" w14:textId="53643FB0" w:rsidR="00CE08E8" w:rsidRDefault="00CE08E8" w:rsidP="00262379">
                <w:pPr>
                  <w:spacing w:before="120"/>
                  <w:rPr>
                    <w:sz w:val="22"/>
                    <w:szCs w:val="22"/>
                    <w:u w:val="single"/>
                  </w:rPr>
                </w:pPr>
                <w:r w:rsidRPr="00CE08E8">
                  <w:rPr>
                    <w:rStyle w:val="PlaceholderText"/>
                    <w:rFonts w:cstheme="minorHAnsi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CE08E8" w:rsidRPr="00846B76" w14:paraId="232DD1F2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2AC0E7B1" w14:textId="2832A20D" w:rsidR="00CE08E8" w:rsidRDefault="003C0D0B" w:rsidP="00262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Will the post holder </w:t>
            </w:r>
            <w:r w:rsidR="008E3A24">
              <w:rPr>
                <w:sz w:val="22"/>
                <w:szCs w:val="22"/>
              </w:rPr>
              <w:t>be required to have regular contact with the general public</w:t>
            </w:r>
          </w:p>
        </w:tc>
        <w:sdt>
          <w:sdtPr>
            <w:rPr>
              <w:sz w:val="22"/>
              <w:szCs w:val="22"/>
              <w:u w:val="single"/>
            </w:rPr>
            <w:id w:val="433481922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811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5853ACE" w14:textId="1628589A" w:rsidR="00CE08E8" w:rsidRDefault="00087440" w:rsidP="00262379">
                <w:pPr>
                  <w:spacing w:before="120"/>
                  <w:rPr>
                    <w:sz w:val="22"/>
                    <w:szCs w:val="22"/>
                    <w:u w:val="single"/>
                  </w:rPr>
                </w:pPr>
                <w:r w:rsidRPr="00087440">
                  <w:rPr>
                    <w:rStyle w:val="PlaceholderText"/>
                    <w:rFonts w:cstheme="minorHAnsi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BC2C15" w:rsidRPr="00846B76" w14:paraId="5E8C552A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0A4BF304" w14:textId="2B5E5097" w:rsidR="00BC2C15" w:rsidRDefault="00BC2C15" w:rsidP="00262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Duties &amp; Hazards of Role</w:t>
            </w:r>
          </w:p>
        </w:tc>
        <w:sdt>
          <w:sdtPr>
            <w:rPr>
              <w:sz w:val="22"/>
              <w:szCs w:val="22"/>
              <w:u w:val="single"/>
            </w:rPr>
            <w:id w:val="-1445372176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Working alone" w:value="Working alone"/>
              <w:listItem w:displayText="Working in cold conditions" w:value="Working in cold conditions"/>
              <w:listItem w:displayText="Handling Food" w:value="Handling Food"/>
              <w:listItem w:displayText="Not Applicable" w:value="Not Applicable"/>
            </w:dropDownList>
          </w:sdtPr>
          <w:sdtEndPr/>
          <w:sdtContent>
            <w:tc>
              <w:tcPr>
                <w:tcW w:w="2811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EB69C06" w14:textId="3B660661" w:rsidR="00BC2C15" w:rsidRDefault="00BC2C15" w:rsidP="00262379">
                <w:pPr>
                  <w:spacing w:before="120"/>
                  <w:rPr>
                    <w:sz w:val="22"/>
                    <w:szCs w:val="22"/>
                    <w:u w:val="single"/>
                  </w:rPr>
                </w:pPr>
                <w:r w:rsidRPr="00BC2C15">
                  <w:rPr>
                    <w:rStyle w:val="PlaceholderText"/>
                    <w:rFonts w:cstheme="minorHAnsi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262379" w:rsidRPr="00846B76" w14:paraId="682693C1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1C9F8A3D" w14:textId="5E0107C1" w:rsidR="00262379" w:rsidRPr="0093771D" w:rsidRDefault="00262379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Hours of work (e.g. Monday to Friday 9-5)</w:t>
            </w:r>
            <w:r w:rsidR="008B2F0C" w:rsidRPr="0093771D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6F9B6" w14:textId="3906464A" w:rsidR="00262379" w:rsidRPr="00521F86" w:rsidRDefault="00262379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850366" w:rsidRPr="00846B76" w14:paraId="150D7047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05EF6DC9" w14:textId="0C4C8AE8" w:rsidR="00850366" w:rsidRPr="0093771D" w:rsidRDefault="00850366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Essential Experience required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37071" w14:textId="63C6191F" w:rsidR="006B399D" w:rsidRPr="00521F86" w:rsidRDefault="006B399D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AE009F" w:rsidRPr="00846B76" w14:paraId="4F2C114D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0003F14F" w14:textId="22E59026" w:rsidR="00AE009F" w:rsidRPr="0093771D" w:rsidRDefault="00AE009F" w:rsidP="00262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Additional Offence exclusions (please specify)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D00FF" w14:textId="41BEB272" w:rsidR="00AE009F" w:rsidRPr="00521F86" w:rsidRDefault="00AE009F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D03DB7" w:rsidRPr="00846B76" w14:paraId="0A22BD41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53E8CBDE" w14:textId="6BBE70C4" w:rsidR="00D03DB7" w:rsidRPr="0093771D" w:rsidRDefault="00D03DB7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Length of Appointment (Up to 24 months)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1EBE0" w14:textId="4BD0A6BD" w:rsidR="00D03DB7" w:rsidRPr="00521F86" w:rsidRDefault="00D03DB7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D03DB7" w:rsidRPr="00846B76" w14:paraId="2387549C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51FBD60F" w14:textId="46E7EC35" w:rsidR="00D03DB7" w:rsidRPr="0093771D" w:rsidRDefault="00D03DB7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Application Type (CV, EOI, Personal Statement)</w:t>
            </w:r>
            <w:r w:rsidR="000708D3" w:rsidRPr="0093771D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FDABD" w14:textId="1E998D02" w:rsidR="00D03DB7" w:rsidRPr="00521F86" w:rsidRDefault="00D03DB7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D03DB7" w:rsidRPr="00846B76" w14:paraId="55AD0289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291B6D07" w14:textId="7192150A" w:rsidR="00D03DB7" w:rsidRPr="0093771D" w:rsidRDefault="00D03DB7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Does the role offer an Apprenticeship?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326DDA" w14:textId="511A9D6A" w:rsidR="00D03DB7" w:rsidRPr="00521F86" w:rsidRDefault="00D03DB7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850366" w:rsidRPr="00846B76" w14:paraId="611F8D34" w14:textId="77777777" w:rsidTr="00FF7BCE">
        <w:tc>
          <w:tcPr>
            <w:tcW w:w="2189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6ABA9FC" w14:textId="23B40772" w:rsidR="00850366" w:rsidRPr="0093771D" w:rsidRDefault="00850366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Travel Requirements? (If National, office location and frequency of required attendance.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50E3A" w14:textId="74534F39" w:rsidR="00850366" w:rsidRPr="00521F86" w:rsidRDefault="00850366" w:rsidP="00262379">
            <w:pPr>
              <w:spacing w:before="120"/>
              <w:rPr>
                <w:sz w:val="22"/>
                <w:szCs w:val="22"/>
                <w:u w:val="single"/>
              </w:rPr>
            </w:pPr>
          </w:p>
        </w:tc>
      </w:tr>
      <w:tr w:rsidR="00D03DB7" w:rsidRPr="00846B76" w14:paraId="7541F422" w14:textId="77777777" w:rsidTr="003C438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4B6B7A5C" w14:textId="519C82FF" w:rsidR="00D03DB7" w:rsidRPr="0093771D" w:rsidRDefault="00023AED" w:rsidP="00262379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93771D">
              <w:rPr>
                <w:b/>
                <w:bCs/>
                <w:sz w:val="22"/>
                <w:szCs w:val="22"/>
              </w:rPr>
              <w:t>Vacancy Manager</w:t>
            </w:r>
            <w:r w:rsidR="00D03DB7" w:rsidRPr="0093771D">
              <w:rPr>
                <w:b/>
                <w:bCs/>
                <w:sz w:val="22"/>
                <w:szCs w:val="22"/>
              </w:rPr>
              <w:t xml:space="preserve"> Information</w:t>
            </w:r>
          </w:p>
        </w:tc>
      </w:tr>
      <w:tr w:rsidR="00521F86" w:rsidRPr="00846B76" w14:paraId="5BEFAFC9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62B9D6E4" w14:textId="1C759A54" w:rsidR="00650259" w:rsidRPr="0093771D" w:rsidRDefault="00D03DB7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 xml:space="preserve">Vacancy </w:t>
            </w:r>
            <w:r w:rsidR="00023AED" w:rsidRPr="0093771D">
              <w:rPr>
                <w:sz w:val="22"/>
                <w:szCs w:val="22"/>
              </w:rPr>
              <w:t>Manager</w:t>
            </w:r>
            <w:r w:rsidR="00B01175" w:rsidRPr="0093771D">
              <w:rPr>
                <w:sz w:val="22"/>
                <w:szCs w:val="22"/>
              </w:rPr>
              <w:t xml:space="preserve"> Name</w:t>
            </w:r>
          </w:p>
        </w:tc>
        <w:tc>
          <w:tcPr>
            <w:tcW w:w="2811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E75E570" w14:textId="0515CB58" w:rsidR="00650259" w:rsidRPr="0093771D" w:rsidRDefault="00650259" w:rsidP="00262379">
            <w:pPr>
              <w:spacing w:before="120"/>
              <w:rPr>
                <w:sz w:val="22"/>
                <w:szCs w:val="22"/>
              </w:rPr>
            </w:pPr>
          </w:p>
        </w:tc>
      </w:tr>
      <w:tr w:rsidR="00521F86" w:rsidRPr="00846B76" w14:paraId="06316485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15379168" w14:textId="05FABFB3" w:rsidR="00650259" w:rsidRPr="0093771D" w:rsidRDefault="00612815" w:rsidP="00262379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919250154"/>
                <w:placeholder>
                  <w:docPart w:val="AA4605778D5D413090ABB37440D27AD4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93771D">
                  <w:rPr>
                    <w:sz w:val="22"/>
                    <w:szCs w:val="22"/>
                  </w:rPr>
                  <w:t>Phone</w:t>
                </w:r>
              </w:sdtContent>
            </w:sdt>
            <w:r w:rsidR="00D03DB7" w:rsidRPr="0093771D">
              <w:rPr>
                <w:sz w:val="22"/>
                <w:szCs w:val="22"/>
              </w:rPr>
              <w:t xml:space="preserve"> Number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1FF07" w14:textId="3026AEA9" w:rsidR="00650259" w:rsidRPr="0093771D" w:rsidRDefault="00650259" w:rsidP="00262379">
            <w:pPr>
              <w:spacing w:before="120"/>
              <w:rPr>
                <w:sz w:val="22"/>
                <w:szCs w:val="22"/>
              </w:rPr>
            </w:pPr>
          </w:p>
        </w:tc>
      </w:tr>
      <w:tr w:rsidR="00521F86" w:rsidRPr="00846B76" w14:paraId="259556C1" w14:textId="77777777" w:rsidTr="00FF7BCE">
        <w:tc>
          <w:tcPr>
            <w:tcW w:w="2189" w:type="pct"/>
            <w:tcBorders>
              <w:left w:val="single" w:sz="4" w:space="0" w:color="auto"/>
            </w:tcBorders>
            <w:vAlign w:val="bottom"/>
          </w:tcPr>
          <w:p w14:paraId="2FEA05E7" w14:textId="25F5F93C" w:rsidR="00650259" w:rsidRPr="0093771D" w:rsidRDefault="00612815" w:rsidP="00262379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322891068"/>
                <w:placeholder>
                  <w:docPart w:val="7921F1D7CC344FD29787AC3F0B406AA2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93771D">
                  <w:rPr>
                    <w:sz w:val="22"/>
                    <w:szCs w:val="22"/>
                  </w:rPr>
                  <w:t>Email</w:t>
                </w:r>
              </w:sdtContent>
            </w:sdt>
            <w:r w:rsidR="00D03DB7" w:rsidRPr="0093771D">
              <w:rPr>
                <w:sz w:val="22"/>
                <w:szCs w:val="22"/>
              </w:rPr>
              <w:t xml:space="preserve"> address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F1429D" w14:textId="57074C01" w:rsidR="00650259" w:rsidRPr="0093771D" w:rsidRDefault="00650259" w:rsidP="00262379">
            <w:pPr>
              <w:spacing w:before="120"/>
              <w:rPr>
                <w:sz w:val="22"/>
                <w:szCs w:val="22"/>
              </w:rPr>
            </w:pPr>
          </w:p>
        </w:tc>
      </w:tr>
      <w:tr w:rsidR="00521F86" w:rsidRPr="00846B76" w14:paraId="6FE1F9B3" w14:textId="77777777" w:rsidTr="00FF7BCE">
        <w:tc>
          <w:tcPr>
            <w:tcW w:w="2189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25E0D69" w14:textId="1F10DF93" w:rsidR="00C84051" w:rsidRPr="0093771D" w:rsidRDefault="00B01175" w:rsidP="00262379">
            <w:pPr>
              <w:rPr>
                <w:sz w:val="22"/>
                <w:szCs w:val="22"/>
              </w:rPr>
            </w:pPr>
            <w:r w:rsidRPr="0093771D">
              <w:rPr>
                <w:sz w:val="22"/>
                <w:szCs w:val="22"/>
              </w:rPr>
              <w:t>Vacancy Manager’s Deputy Director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354698" w14:textId="4DFBAE8F" w:rsidR="00C84051" w:rsidRPr="0093771D" w:rsidRDefault="00C84051" w:rsidP="00262379">
            <w:pPr>
              <w:spacing w:before="120"/>
              <w:rPr>
                <w:sz w:val="22"/>
                <w:szCs w:val="22"/>
              </w:rPr>
            </w:pPr>
          </w:p>
        </w:tc>
      </w:tr>
      <w:tr w:rsidR="00D74212" w:rsidRPr="00846B76" w14:paraId="2171866A" w14:textId="77777777" w:rsidTr="00D74212">
        <w:tc>
          <w:tcPr>
            <w:tcW w:w="500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204C7" w14:textId="05D0B81B" w:rsidR="00D74212" w:rsidRDefault="00D74212" w:rsidP="00262379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indicative GFIE timelines from the submission date of the relevant documents to commission the role are:</w:t>
            </w:r>
          </w:p>
          <w:p w14:paraId="67C42A7F" w14:textId="05114644" w:rsidR="00D74212" w:rsidRDefault="00D74212" w:rsidP="00D74212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Applicants provided for sift (5 weeks)</w:t>
            </w:r>
          </w:p>
          <w:p w14:paraId="02C15F86" w14:textId="1B28D1DB" w:rsidR="00D74212" w:rsidRDefault="00D74212" w:rsidP="00D74212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Interviews (6-8 weeks)</w:t>
            </w:r>
          </w:p>
          <w:p w14:paraId="0C74BF60" w14:textId="74524D9B" w:rsidR="00B3340E" w:rsidRDefault="00B3340E" w:rsidP="00B3340E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Initiate Vetting (as soon as correct candidate documents provided)</w:t>
            </w:r>
          </w:p>
          <w:p w14:paraId="14782B59" w14:textId="08077E1A" w:rsidR="00B3340E" w:rsidRDefault="00B3340E" w:rsidP="00B3340E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Vetting checks completed (14</w:t>
            </w:r>
            <w:r w:rsidR="0095442A">
              <w:rPr>
                <w:sz w:val="22"/>
                <w:szCs w:val="22"/>
              </w:rPr>
              <w:t>+</w:t>
            </w:r>
            <w:r>
              <w:rPr>
                <w:sz w:val="22"/>
                <w:szCs w:val="22"/>
              </w:rPr>
              <w:t xml:space="preserve"> weeks)</w:t>
            </w:r>
          </w:p>
          <w:p w14:paraId="07062B98" w14:textId="227D601F" w:rsidR="00B3340E" w:rsidRDefault="00B3340E" w:rsidP="00B3340E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DD Sign off (15</w:t>
            </w:r>
            <w:r w:rsidR="0095442A">
              <w:rPr>
                <w:sz w:val="22"/>
                <w:szCs w:val="22"/>
              </w:rPr>
              <w:t>+</w:t>
            </w:r>
            <w:r>
              <w:rPr>
                <w:sz w:val="22"/>
                <w:szCs w:val="22"/>
              </w:rPr>
              <w:t xml:space="preserve"> weeks)</w:t>
            </w:r>
          </w:p>
          <w:p w14:paraId="405D2048" w14:textId="13C79513" w:rsidR="00B3340E" w:rsidRPr="00B3340E" w:rsidRDefault="00B3340E" w:rsidP="00B3340E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Start date agreed (15-16 weeks/ 17-18 weeks for HMPPS due to O</w:t>
            </w:r>
            <w:r w:rsidR="0095442A">
              <w:rPr>
                <w:sz w:val="22"/>
                <w:szCs w:val="22"/>
              </w:rPr>
              <w:t xml:space="preserve">ccupational </w:t>
            </w:r>
            <w:r>
              <w:rPr>
                <w:sz w:val="22"/>
                <w:szCs w:val="22"/>
              </w:rPr>
              <w:t>H</w:t>
            </w:r>
            <w:r w:rsidR="0095442A">
              <w:rPr>
                <w:sz w:val="22"/>
                <w:szCs w:val="22"/>
              </w:rPr>
              <w:t>ealth</w:t>
            </w:r>
            <w:r>
              <w:rPr>
                <w:sz w:val="22"/>
                <w:szCs w:val="22"/>
              </w:rPr>
              <w:t xml:space="preserve"> assessment)</w:t>
            </w:r>
          </w:p>
          <w:p w14:paraId="174A88DF" w14:textId="4D2529D1" w:rsidR="00D74212" w:rsidRPr="0093771D" w:rsidRDefault="00D74212" w:rsidP="00262379">
            <w:pPr>
              <w:spacing w:before="120"/>
              <w:rPr>
                <w:sz w:val="22"/>
                <w:szCs w:val="22"/>
              </w:rPr>
            </w:pPr>
          </w:p>
        </w:tc>
      </w:tr>
    </w:tbl>
    <w:p w14:paraId="1E506F48" w14:textId="77777777" w:rsidR="00B018CD" w:rsidRDefault="00B018CD" w:rsidP="00E677FE">
      <w:pPr>
        <w:spacing w:after="0"/>
        <w:rPr>
          <w:sz w:val="22"/>
        </w:rPr>
      </w:pPr>
    </w:p>
    <w:p w14:paraId="40B5F133" w14:textId="56FC0B75" w:rsidR="0087673D" w:rsidRDefault="0087673D" w:rsidP="00E677FE">
      <w:pPr>
        <w:spacing w:after="0"/>
        <w:rPr>
          <w:sz w:val="22"/>
        </w:rPr>
      </w:pPr>
      <w:r w:rsidRPr="006D258B">
        <w:rPr>
          <w:noProof/>
        </w:rPr>
        <w:drawing>
          <wp:anchor distT="0" distB="0" distL="114300" distR="114300" simplePos="0" relativeHeight="251659264" behindDoc="1" locked="0" layoutInCell="0" allowOverlap="1" wp14:anchorId="3D26F744" wp14:editId="248F5E2D">
            <wp:simplePos x="0" y="0"/>
            <wp:positionH relativeFrom="page">
              <wp:posOffset>6391275</wp:posOffset>
            </wp:positionH>
            <wp:positionV relativeFrom="page">
              <wp:posOffset>251460</wp:posOffset>
            </wp:positionV>
            <wp:extent cx="647539" cy="502715"/>
            <wp:effectExtent l="0" t="0" r="635" b="0"/>
            <wp:wrapNone/>
            <wp:docPr id="26" name="Picture 26" descr="Ministry of Justice logo" title="Ministry of 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inistry of Just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9" cy="5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366">
        <w:rPr>
          <w:sz w:val="22"/>
        </w:rPr>
        <w:t>All submitted vacancies must be sent</w:t>
      </w:r>
      <w:r w:rsidR="00262379">
        <w:rPr>
          <w:sz w:val="22"/>
        </w:rPr>
        <w:t xml:space="preserve"> to</w:t>
      </w:r>
      <w:r w:rsidR="00850366">
        <w:rPr>
          <w:sz w:val="22"/>
        </w:rPr>
        <w:t xml:space="preserve"> the </w:t>
      </w:r>
      <w:hyperlink r:id="rId11" w:history="1">
        <w:r w:rsidR="00850366">
          <w:rPr>
            <w:rStyle w:val="Hyperlink"/>
            <w:sz w:val="22"/>
          </w:rPr>
          <w:t>Head of Life Chance Resourcing</w:t>
        </w:r>
      </w:hyperlink>
      <w:r w:rsidR="00850366">
        <w:rPr>
          <w:sz w:val="22"/>
        </w:rPr>
        <w:t xml:space="preserve"> for review. </w:t>
      </w:r>
      <w:r w:rsidR="00262379">
        <w:rPr>
          <w:sz w:val="22"/>
        </w:rPr>
        <w:t xml:space="preserve">It is expected that </w:t>
      </w:r>
      <w:r w:rsidR="000708D3">
        <w:rPr>
          <w:sz w:val="22"/>
        </w:rPr>
        <w:t xml:space="preserve">all </w:t>
      </w:r>
      <w:r w:rsidR="00262379">
        <w:rPr>
          <w:sz w:val="22"/>
        </w:rPr>
        <w:t xml:space="preserve">submitted vacancies will have been discussed with the Head of Life Chance Resourcing ahead of submission to </w:t>
      </w:r>
      <w:r w:rsidR="00AE009F">
        <w:rPr>
          <w:sz w:val="22"/>
        </w:rPr>
        <w:t>a</w:t>
      </w:r>
      <w:r w:rsidR="00262379">
        <w:rPr>
          <w:sz w:val="22"/>
        </w:rPr>
        <w:t>ssess suitability of the role for inclusion within the GFiE scheme</w:t>
      </w:r>
      <w:r w:rsidR="00023AED">
        <w:rPr>
          <w:sz w:val="22"/>
        </w:rPr>
        <w:t xml:space="preserve"> and to understand the full requirements of the vacancy manager.</w:t>
      </w:r>
    </w:p>
    <w:sectPr w:rsidR="0087673D" w:rsidSect="00850366">
      <w:headerReference w:type="default" r:id="rId12"/>
      <w:pgSz w:w="12240" w:h="15840"/>
      <w:pgMar w:top="1440" w:right="1080" w:bottom="1440" w:left="1080" w:header="28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33CF4" w14:textId="77777777" w:rsidR="00327B30" w:rsidRDefault="00327B30" w:rsidP="00650259">
      <w:pPr>
        <w:spacing w:after="0" w:line="240" w:lineRule="auto"/>
      </w:pPr>
      <w:r>
        <w:separator/>
      </w:r>
    </w:p>
  </w:endnote>
  <w:endnote w:type="continuationSeparator" w:id="0">
    <w:p w14:paraId="7C5C23C9" w14:textId="77777777" w:rsidR="00327B30" w:rsidRDefault="00327B3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4746A5-95B3-4BCE-BC7B-557AAE6FEF46}"/>
    <w:embedBold r:id="rId2" w:fontKey="{7D771329-0EF4-4523-992C-C5827356F76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B6A5B38-F5B4-4664-9549-7F64CBD4D171}"/>
    <w:embedBold r:id="rId4" w:fontKey="{5F89ED24-27BB-43CE-A73E-59BBCE4B9B6C}"/>
    <w:embedItalic r:id="rId5" w:fontKey="{A085F5C0-3B04-4F19-9574-58CA0EAB5F2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22C1C33-5D73-4DE6-9058-00549E5732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9989E" w14:textId="77777777" w:rsidR="00327B30" w:rsidRDefault="00327B30" w:rsidP="00650259">
      <w:pPr>
        <w:spacing w:after="0" w:line="240" w:lineRule="auto"/>
      </w:pPr>
      <w:r>
        <w:separator/>
      </w:r>
    </w:p>
  </w:footnote>
  <w:footnote w:type="continuationSeparator" w:id="0">
    <w:p w14:paraId="168D1AA5" w14:textId="77777777" w:rsidR="00327B30" w:rsidRDefault="00327B3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48" w:type="dxa"/>
      <w:tblInd w:w="-142" w:type="dxa"/>
      <w:shd w:val="clear" w:color="auto" w:fill="731F1C" w:themeFill="accent5"/>
      <w:tblLook w:val="04A0" w:firstRow="1" w:lastRow="0" w:firstColumn="1" w:lastColumn="0" w:noHBand="0" w:noVBand="1"/>
    </w:tblPr>
    <w:tblGrid>
      <w:gridCol w:w="492"/>
      <w:gridCol w:w="9856"/>
    </w:tblGrid>
    <w:tr w:rsidR="00713D1C" w:rsidRPr="00713D1C" w14:paraId="061F5C27" w14:textId="77777777" w:rsidTr="00850366">
      <w:trPr>
        <w:trHeight w:val="990"/>
      </w:trPr>
      <w:tc>
        <w:tcPr>
          <w:tcW w:w="492" w:type="dxa"/>
          <w:shd w:val="clear" w:color="auto" w:fill="155078" w:themeFill="accent1"/>
          <w:vAlign w:val="center"/>
        </w:tcPr>
        <w:p w14:paraId="3CFDB3B0" w14:textId="45A34ADD" w:rsidR="00576892" w:rsidRPr="00713D1C" w:rsidRDefault="00612815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9856" w:type="dxa"/>
          <w:shd w:val="clear" w:color="auto" w:fill="155078" w:themeFill="accent1"/>
          <w:vAlign w:val="center"/>
        </w:tcPr>
        <w:p w14:paraId="6BE332C3" w14:textId="413E905E" w:rsidR="00576892" w:rsidRPr="00732B16" w:rsidRDefault="00C84051" w:rsidP="00732B16">
          <w:pPr>
            <w:pStyle w:val="Header"/>
          </w:pPr>
          <w:r>
            <w:t>GFiE Vacancy Submission form</w:t>
          </w:r>
        </w:p>
      </w:tc>
    </w:tr>
  </w:tbl>
  <w:p w14:paraId="7C1EFAA3" w14:textId="77777777" w:rsidR="00650259" w:rsidRDefault="00650259" w:rsidP="0085036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C2D"/>
    <w:multiLevelType w:val="hybridMultilevel"/>
    <w:tmpl w:val="49E68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051"/>
    <w:rsid w:val="00023AED"/>
    <w:rsid w:val="00052382"/>
    <w:rsid w:val="0006568A"/>
    <w:rsid w:val="000708D3"/>
    <w:rsid w:val="00076F0F"/>
    <w:rsid w:val="00084253"/>
    <w:rsid w:val="00087440"/>
    <w:rsid w:val="00097520"/>
    <w:rsid w:val="000D1F49"/>
    <w:rsid w:val="000E67F9"/>
    <w:rsid w:val="00156237"/>
    <w:rsid w:val="001727CA"/>
    <w:rsid w:val="001C1BA3"/>
    <w:rsid w:val="00220EF6"/>
    <w:rsid w:val="00262379"/>
    <w:rsid w:val="00290F5E"/>
    <w:rsid w:val="002A1E06"/>
    <w:rsid w:val="002C56E6"/>
    <w:rsid w:val="00327B30"/>
    <w:rsid w:val="00335230"/>
    <w:rsid w:val="00361E11"/>
    <w:rsid w:val="003A10F3"/>
    <w:rsid w:val="003A7712"/>
    <w:rsid w:val="003B4744"/>
    <w:rsid w:val="003C0D0B"/>
    <w:rsid w:val="003C4387"/>
    <w:rsid w:val="003F0847"/>
    <w:rsid w:val="003F265A"/>
    <w:rsid w:val="003F55D9"/>
    <w:rsid w:val="0040090B"/>
    <w:rsid w:val="00410D0D"/>
    <w:rsid w:val="004117A7"/>
    <w:rsid w:val="0042541D"/>
    <w:rsid w:val="004409E8"/>
    <w:rsid w:val="0046302A"/>
    <w:rsid w:val="00467B3B"/>
    <w:rsid w:val="00487D2D"/>
    <w:rsid w:val="004D5D62"/>
    <w:rsid w:val="005112D0"/>
    <w:rsid w:val="00521F86"/>
    <w:rsid w:val="00531BE6"/>
    <w:rsid w:val="00577E06"/>
    <w:rsid w:val="005852E2"/>
    <w:rsid w:val="005A3BF7"/>
    <w:rsid w:val="005A72FF"/>
    <w:rsid w:val="005C2C7B"/>
    <w:rsid w:val="005D57CF"/>
    <w:rsid w:val="005D5847"/>
    <w:rsid w:val="005D6CC7"/>
    <w:rsid w:val="005F2035"/>
    <w:rsid w:val="005F7990"/>
    <w:rsid w:val="00612815"/>
    <w:rsid w:val="0063739C"/>
    <w:rsid w:val="00644CDF"/>
    <w:rsid w:val="00650259"/>
    <w:rsid w:val="00651C81"/>
    <w:rsid w:val="00651EE8"/>
    <w:rsid w:val="006B0204"/>
    <w:rsid w:val="006B399D"/>
    <w:rsid w:val="006E2978"/>
    <w:rsid w:val="006E62D8"/>
    <w:rsid w:val="00713D1C"/>
    <w:rsid w:val="00732B16"/>
    <w:rsid w:val="0073326A"/>
    <w:rsid w:val="00754E6F"/>
    <w:rsid w:val="00770F25"/>
    <w:rsid w:val="007A35A8"/>
    <w:rsid w:val="007B0A85"/>
    <w:rsid w:val="007C6A52"/>
    <w:rsid w:val="007D0F0B"/>
    <w:rsid w:val="00806FF3"/>
    <w:rsid w:val="008173A5"/>
    <w:rsid w:val="0082043E"/>
    <w:rsid w:val="00846F2E"/>
    <w:rsid w:val="00850366"/>
    <w:rsid w:val="00856555"/>
    <w:rsid w:val="0087673D"/>
    <w:rsid w:val="008A50CC"/>
    <w:rsid w:val="008B2F0C"/>
    <w:rsid w:val="008E203A"/>
    <w:rsid w:val="008E3759"/>
    <w:rsid w:val="008E3A24"/>
    <w:rsid w:val="008F0184"/>
    <w:rsid w:val="0091229C"/>
    <w:rsid w:val="0093771D"/>
    <w:rsid w:val="00940E73"/>
    <w:rsid w:val="0095442A"/>
    <w:rsid w:val="00976D36"/>
    <w:rsid w:val="0098597D"/>
    <w:rsid w:val="009C1504"/>
    <w:rsid w:val="009D38AE"/>
    <w:rsid w:val="009F619A"/>
    <w:rsid w:val="009F6DDE"/>
    <w:rsid w:val="00A2152F"/>
    <w:rsid w:val="00A22A94"/>
    <w:rsid w:val="00A370A8"/>
    <w:rsid w:val="00A51B9A"/>
    <w:rsid w:val="00A60442"/>
    <w:rsid w:val="00AB0BCC"/>
    <w:rsid w:val="00AE009F"/>
    <w:rsid w:val="00AE029A"/>
    <w:rsid w:val="00B01175"/>
    <w:rsid w:val="00B018CD"/>
    <w:rsid w:val="00B160CA"/>
    <w:rsid w:val="00B3340E"/>
    <w:rsid w:val="00BC2C15"/>
    <w:rsid w:val="00BD37B2"/>
    <w:rsid w:val="00BD4753"/>
    <w:rsid w:val="00BD5CB1"/>
    <w:rsid w:val="00BE62EE"/>
    <w:rsid w:val="00C003BA"/>
    <w:rsid w:val="00C46878"/>
    <w:rsid w:val="00C72268"/>
    <w:rsid w:val="00C84051"/>
    <w:rsid w:val="00CB4A51"/>
    <w:rsid w:val="00CC3FDB"/>
    <w:rsid w:val="00CD4532"/>
    <w:rsid w:val="00CD47B0"/>
    <w:rsid w:val="00CE08E8"/>
    <w:rsid w:val="00CE6104"/>
    <w:rsid w:val="00CE706F"/>
    <w:rsid w:val="00CE7918"/>
    <w:rsid w:val="00CF3A8B"/>
    <w:rsid w:val="00D02FB5"/>
    <w:rsid w:val="00D03DB7"/>
    <w:rsid w:val="00D16163"/>
    <w:rsid w:val="00D42270"/>
    <w:rsid w:val="00D4712F"/>
    <w:rsid w:val="00D74212"/>
    <w:rsid w:val="00DB3FAD"/>
    <w:rsid w:val="00DC02A1"/>
    <w:rsid w:val="00DC4646"/>
    <w:rsid w:val="00E11A8E"/>
    <w:rsid w:val="00E57D83"/>
    <w:rsid w:val="00E61C09"/>
    <w:rsid w:val="00E677FE"/>
    <w:rsid w:val="00EA6DCE"/>
    <w:rsid w:val="00EB3B58"/>
    <w:rsid w:val="00EC7359"/>
    <w:rsid w:val="00EE3054"/>
    <w:rsid w:val="00F00606"/>
    <w:rsid w:val="00F01256"/>
    <w:rsid w:val="00F93CA1"/>
    <w:rsid w:val="00FC7475"/>
    <w:rsid w:val="00FD736D"/>
    <w:rsid w:val="00FE78A0"/>
    <w:rsid w:val="00FF2887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90F5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C840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D74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nthony.andrews5@justice.gov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hony's%20laptop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A4605778D5D413090ABB37440D27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E7326-7BD2-4B19-B039-3923628BF563}"/>
      </w:docPartPr>
      <w:docPartBody>
        <w:p w:rsidR="00F12969" w:rsidRDefault="00B5694A" w:rsidP="00B5694A">
          <w:pPr>
            <w:pStyle w:val="AA4605778D5D413090ABB37440D27AD41"/>
          </w:pPr>
          <w:r w:rsidRPr="0093771D">
            <w:rPr>
              <w:sz w:val="22"/>
              <w:szCs w:val="22"/>
            </w:rPr>
            <w:t>Phone</w:t>
          </w:r>
        </w:p>
      </w:docPartBody>
    </w:docPart>
    <w:docPart>
      <w:docPartPr>
        <w:name w:val="7921F1D7CC344FD29787AC3F0B406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BBF6B-7507-4896-90C4-23DCCB66032D}"/>
      </w:docPartPr>
      <w:docPartBody>
        <w:p w:rsidR="00F12969" w:rsidRDefault="00B5694A" w:rsidP="00B5694A">
          <w:pPr>
            <w:pStyle w:val="7921F1D7CC344FD29787AC3F0B406AA21"/>
          </w:pPr>
          <w:r w:rsidRPr="0093771D">
            <w:rPr>
              <w:sz w:val="22"/>
              <w:szCs w:val="22"/>
            </w:rPr>
            <w:t>Email</w:t>
          </w:r>
        </w:p>
      </w:docPartBody>
    </w:docPart>
    <w:docPart>
      <w:docPartPr>
        <w:name w:val="B35334689BEC4E168E8C5CBF20E2F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3C869-99A6-4AB6-9A93-AEB483369A10}"/>
      </w:docPartPr>
      <w:docPartBody>
        <w:p w:rsidR="002D633B" w:rsidRDefault="00B5694A" w:rsidP="00B5694A">
          <w:pPr>
            <w:pStyle w:val="B35334689BEC4E168E8C5CBF20E2FF67"/>
          </w:pPr>
          <w:r w:rsidRPr="009F40F2">
            <w:rPr>
              <w:rStyle w:val="PlaceholderText"/>
            </w:rPr>
            <w:t>Choose an item.</w:t>
          </w:r>
        </w:p>
      </w:docPartBody>
    </w:docPart>
    <w:docPart>
      <w:docPartPr>
        <w:name w:val="7C55A26933C54671B8CB1B3BA619C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1A502-2995-4417-A3FE-FE2030F5B992}"/>
      </w:docPartPr>
      <w:docPartBody>
        <w:p w:rsidR="002D633B" w:rsidRDefault="00B5694A" w:rsidP="00B5694A">
          <w:pPr>
            <w:pStyle w:val="7C55A26933C54671B8CB1B3BA619CFF7"/>
          </w:pPr>
          <w:r w:rsidRPr="009F40F2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29E1A-164D-4BE4-BF73-9B23C709972E}"/>
      </w:docPartPr>
      <w:docPartBody>
        <w:p w:rsidR="00AA7C4A" w:rsidRDefault="002D633B">
          <w:r w:rsidRPr="0037172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50C"/>
    <w:rsid w:val="00017F29"/>
    <w:rsid w:val="001E7055"/>
    <w:rsid w:val="00275F51"/>
    <w:rsid w:val="002B2F7A"/>
    <w:rsid w:val="002D633B"/>
    <w:rsid w:val="00445D62"/>
    <w:rsid w:val="0059650C"/>
    <w:rsid w:val="0060110E"/>
    <w:rsid w:val="007D7FF0"/>
    <w:rsid w:val="009314BE"/>
    <w:rsid w:val="00AA7C4A"/>
    <w:rsid w:val="00AC59F4"/>
    <w:rsid w:val="00B5694A"/>
    <w:rsid w:val="00D424A7"/>
    <w:rsid w:val="00E269A9"/>
    <w:rsid w:val="00F1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5334689BEC4E168E8C5CBF20E2FF67">
    <w:name w:val="B35334689BEC4E168E8C5CBF20E2FF67"/>
    <w:rsid w:val="00B5694A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55A26933C54671B8CB1B3BA619CFF7">
    <w:name w:val="7C55A26933C54671B8CB1B3BA619CFF7"/>
    <w:rsid w:val="00B5694A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A4605778D5D413090ABB37440D27AD41">
    <w:name w:val="AA4605778D5D413090ABB37440D27AD41"/>
    <w:rsid w:val="00B5694A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921F1D7CC344FD29787AC3F0B406AA21">
    <w:name w:val="7921F1D7CC344FD29787AC3F0B406AA21"/>
    <w:rsid w:val="00B5694A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D633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6182F76B0FB46BEE104D6EBDDB89F" ma:contentTypeVersion="13" ma:contentTypeDescription="Create a new document." ma:contentTypeScope="" ma:versionID="8b5b547832b96be5db7a6fe6aaee5eae">
  <xsd:schema xmlns:xsd="http://www.w3.org/2001/XMLSchema" xmlns:xs="http://www.w3.org/2001/XMLSchema" xmlns:p="http://schemas.microsoft.com/office/2006/metadata/properties" xmlns:ns3="69b03ef7-88a2-4c78-a5fc-340de31930d6" xmlns:ns4="1245da76-7611-4135-8a5f-f4a1259f34fb" targetNamespace="http://schemas.microsoft.com/office/2006/metadata/properties" ma:root="true" ma:fieldsID="516e6a09af3f4968b69b8832c2a8e48b" ns3:_="" ns4:_="">
    <xsd:import namespace="69b03ef7-88a2-4c78-a5fc-340de31930d6"/>
    <xsd:import namespace="1245da76-7611-4135-8a5f-f4a1259f34f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03ef7-88a2-4c78-a5fc-340de31930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5da76-7611-4135-8a5f-f4a1259f34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7C9A35-D790-470E-9837-ACE181C17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03ef7-88a2-4c78-a5fc-340de31930d6"/>
    <ds:schemaRef ds:uri="1245da76-7611-4135-8a5f-f4a1259f34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2</Pages>
  <Words>290</Words>
  <Characters>1658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2022-06-14T09:16:00Z</dcterms:created>
  <dcterms:modified xsi:type="dcterms:W3CDTF">2022-06-14T09:16:00Z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0x0101002B96182F76B0FB46BEE104D6EBDDB89F</vt:lpwstr>
  </property>
</Properties>
</file>